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A131D6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A131D6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A131D6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A131D6" w:rsidP="00B64BF7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3683DB90" w14:textId="77777777" w:rsidR="00B01B3B" w:rsidRDefault="00B01B3B" w:rsidP="00B64BF7"/>
          <w:p w14:paraId="5CB8600E" w14:textId="458D9481" w:rsidR="00B01B3B" w:rsidRPr="00512CC3" w:rsidRDefault="00B01B3B" w:rsidP="00B64BF7">
            <w:pPr>
              <w:rPr>
                <w:rFonts w:ascii="Calibri" w:hAnsi="Calibri"/>
                <w:b/>
                <w:color w:val="333333" w:themeColor="accent6" w:themeShade="80"/>
                <w:sz w:val="22"/>
                <w:szCs w:val="22"/>
              </w:rPr>
            </w:pPr>
            <w:r w:rsidRPr="00512CC3">
              <w:rPr>
                <w:rFonts w:ascii="Calibri" w:hAnsi="Calibri"/>
                <w:b/>
                <w:color w:val="333333" w:themeColor="accent6" w:themeShade="80"/>
                <w:sz w:val="22"/>
                <w:szCs w:val="22"/>
              </w:rPr>
              <w:lastRenderedPageBreak/>
              <w:t>Na terenach leśnych włączonych do programu „Zanocuj w lesie" mogą odbywać się prace związane z gospodarką leśną lub łowiecką (polowania) w związku z tym zachowaj szczególną ostrożność.</w:t>
            </w:r>
          </w:p>
          <w:p w14:paraId="2849E522" w14:textId="77777777" w:rsidR="00B01B3B" w:rsidRDefault="00B01B3B" w:rsidP="00637200">
            <w:pPr>
              <w:rPr>
                <w:rFonts w:ascii="Calibri" w:hAnsi="Calibri"/>
                <w:color w:val="333333" w:themeColor="accent6" w:themeShade="80"/>
                <w:sz w:val="22"/>
                <w:szCs w:val="22"/>
              </w:rPr>
            </w:pPr>
          </w:p>
          <w:p w14:paraId="35E82058" w14:textId="77777777" w:rsidR="00B01B3B" w:rsidRDefault="00B01B3B" w:rsidP="00637200">
            <w:pPr>
              <w:rPr>
                <w:rFonts w:ascii="Calibri" w:hAnsi="Calibri"/>
                <w:color w:val="333333" w:themeColor="accent6" w:themeShade="80"/>
                <w:sz w:val="22"/>
                <w:szCs w:val="22"/>
              </w:rPr>
            </w:pPr>
          </w:p>
          <w:p w14:paraId="252DA564" w14:textId="77777777" w:rsidR="00B01B3B" w:rsidRDefault="00B01B3B" w:rsidP="00637200">
            <w:pPr>
              <w:rPr>
                <w:rFonts w:ascii="Calibri" w:hAnsi="Calibri"/>
                <w:color w:val="333333" w:themeColor="accent6" w:themeShade="80"/>
                <w:sz w:val="22"/>
                <w:szCs w:val="22"/>
              </w:rPr>
            </w:pP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8540BA" w:rsidRDefault="003F3E84" w:rsidP="00AA1832">
      <w:pPr>
        <w:jc w:val="both"/>
        <w:rPr>
          <w:rFonts w:ascii="Arial" w:hAnsi="Arial" w:cs="Arial"/>
          <w:bCs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Na podstawie art. 13 ust. 1 i ust.2  </w:t>
      </w:r>
      <w:r w:rsidRPr="008540BA">
        <w:rPr>
          <w:rFonts w:ascii="Arial" w:hAnsi="Arial" w:cs="Arial"/>
          <w:bCs/>
          <w:sz w:val="22"/>
          <w:szCs w:val="22"/>
        </w:rPr>
        <w:t xml:space="preserve">Rozporządzenia Parlamentu Europejskiego I Rady (UE) 2016/679 z dnia 27 kwietnia 2016 r. w sprawie ochrony osób fizycznych </w:t>
      </w:r>
      <w:r w:rsidRPr="008540BA">
        <w:rPr>
          <w:rFonts w:ascii="Arial" w:hAnsi="Arial" w:cs="Arial"/>
          <w:bCs/>
          <w:sz w:val="22"/>
          <w:szCs w:val="22"/>
        </w:rPr>
        <w:br/>
        <w:t xml:space="preserve">w związku z przetwarzaniem danych osobowych i w sprawie swobodnego przepływu takich danych oraz uchylenia dyrektywy 95/46/WE (ogólne rozporządzenie </w:t>
      </w:r>
      <w:r w:rsidRPr="008540BA">
        <w:rPr>
          <w:rFonts w:ascii="Arial" w:hAnsi="Arial" w:cs="Arial"/>
          <w:bCs/>
          <w:sz w:val="22"/>
          <w:szCs w:val="22"/>
        </w:rPr>
        <w:br/>
        <w:t>o ochronie danych) (</w:t>
      </w:r>
      <w:proofErr w:type="spellStart"/>
      <w:r w:rsidRPr="008540BA">
        <w:rPr>
          <w:rFonts w:ascii="Arial" w:hAnsi="Arial" w:cs="Arial"/>
          <w:bCs/>
          <w:sz w:val="22"/>
          <w:szCs w:val="22"/>
        </w:rPr>
        <w:t>Dz.Urz</w:t>
      </w:r>
      <w:proofErr w:type="spellEnd"/>
      <w:r w:rsidRPr="008540BA">
        <w:rPr>
          <w:rFonts w:ascii="Arial" w:hAnsi="Arial" w:cs="Arial"/>
          <w:bCs/>
          <w:sz w:val="22"/>
          <w:szCs w:val="22"/>
        </w:rPr>
        <w:t xml:space="preserve">. UE L 119, s.1) - dalej jako RODO -  informujemy: </w:t>
      </w:r>
    </w:p>
    <w:p w14:paraId="4CA00F48" w14:textId="0323A44C" w:rsidR="003F3E84" w:rsidRPr="008540BA" w:rsidRDefault="003F3E84" w:rsidP="00AA1832">
      <w:pPr>
        <w:jc w:val="both"/>
        <w:rPr>
          <w:rFonts w:ascii="Arial" w:hAnsi="Arial" w:cs="Arial"/>
          <w:bCs/>
          <w:sz w:val="22"/>
          <w:szCs w:val="22"/>
        </w:rPr>
      </w:pPr>
      <w:r w:rsidRPr="008540BA">
        <w:rPr>
          <w:rFonts w:ascii="Arial" w:hAnsi="Arial" w:cs="Arial"/>
          <w:bCs/>
          <w:sz w:val="22"/>
          <w:szCs w:val="22"/>
        </w:rPr>
        <w:t>Administratorem Państwa danych osobowych je</w:t>
      </w:r>
      <w:r w:rsidR="00512CC3" w:rsidRPr="008540BA">
        <w:rPr>
          <w:rFonts w:ascii="Arial" w:hAnsi="Arial" w:cs="Arial"/>
          <w:bCs/>
          <w:sz w:val="22"/>
          <w:szCs w:val="22"/>
        </w:rPr>
        <w:t xml:space="preserve">st Nadleśniczy Nadleśnictwa </w:t>
      </w:r>
      <w:r w:rsidR="002D1738" w:rsidRPr="008540BA">
        <w:rPr>
          <w:rFonts w:ascii="Arial" w:hAnsi="Arial" w:cs="Arial"/>
          <w:bCs/>
          <w:sz w:val="22"/>
          <w:szCs w:val="22"/>
        </w:rPr>
        <w:t>Różańsko</w:t>
      </w:r>
      <w:r w:rsidR="00512CC3" w:rsidRPr="008540BA">
        <w:rPr>
          <w:rFonts w:ascii="Arial" w:hAnsi="Arial" w:cs="Arial"/>
          <w:bCs/>
          <w:sz w:val="22"/>
          <w:szCs w:val="22"/>
        </w:rPr>
        <w:t xml:space="preserve"> z siedzibą w </w:t>
      </w:r>
      <w:r w:rsidR="002D1738" w:rsidRPr="008540BA">
        <w:rPr>
          <w:rFonts w:ascii="Arial" w:hAnsi="Arial" w:cs="Arial"/>
          <w:bCs/>
          <w:sz w:val="22"/>
          <w:szCs w:val="22"/>
        </w:rPr>
        <w:t>Piołunku 1A</w:t>
      </w:r>
      <w:r w:rsidR="00512CC3" w:rsidRPr="008540BA">
        <w:rPr>
          <w:rFonts w:ascii="Arial" w:hAnsi="Arial" w:cs="Arial"/>
          <w:bCs/>
          <w:sz w:val="22"/>
          <w:szCs w:val="22"/>
        </w:rPr>
        <w:t>,</w:t>
      </w:r>
      <w:r w:rsidR="002D1738" w:rsidRPr="008540BA">
        <w:rPr>
          <w:rFonts w:ascii="Arial" w:hAnsi="Arial" w:cs="Arial"/>
          <w:bCs/>
          <w:sz w:val="22"/>
          <w:szCs w:val="22"/>
        </w:rPr>
        <w:t xml:space="preserve"> 74-311 Różańsko</w:t>
      </w:r>
      <w:r w:rsidRPr="008540BA">
        <w:rPr>
          <w:rFonts w:ascii="Arial" w:hAnsi="Arial" w:cs="Arial"/>
          <w:bCs/>
          <w:sz w:val="22"/>
          <w:szCs w:val="22"/>
        </w:rPr>
        <w:t xml:space="preserve"> tel.: </w:t>
      </w:r>
      <w:r w:rsidR="002D1738" w:rsidRPr="008540BA">
        <w:rPr>
          <w:rFonts w:ascii="Arial" w:hAnsi="Arial" w:cs="Arial"/>
          <w:bCs/>
          <w:sz w:val="22"/>
          <w:szCs w:val="22"/>
        </w:rPr>
        <w:t>95 760 18 14</w:t>
      </w:r>
      <w:r w:rsidR="00512CC3" w:rsidRPr="008540BA">
        <w:rPr>
          <w:rFonts w:ascii="Arial" w:hAnsi="Arial" w:cs="Arial"/>
          <w:bCs/>
          <w:sz w:val="22"/>
          <w:szCs w:val="22"/>
        </w:rPr>
        <w:t xml:space="preserve">, e-mail: </w:t>
      </w:r>
      <w:r w:rsidR="002D1738" w:rsidRPr="008540BA">
        <w:rPr>
          <w:rFonts w:ascii="Arial" w:hAnsi="Arial" w:cs="Arial"/>
          <w:bCs/>
          <w:sz w:val="22"/>
          <w:szCs w:val="22"/>
        </w:rPr>
        <w:t>rozansko</w:t>
      </w:r>
      <w:r w:rsidR="00512CC3" w:rsidRPr="008540BA">
        <w:rPr>
          <w:rFonts w:ascii="Arial" w:hAnsi="Arial" w:cs="Arial"/>
          <w:bCs/>
          <w:sz w:val="22"/>
          <w:szCs w:val="22"/>
        </w:rPr>
        <w:t xml:space="preserve">@szczecin.lasy.gov.pl </w:t>
      </w:r>
      <w:r w:rsidRPr="008540BA">
        <w:rPr>
          <w:rFonts w:ascii="Arial" w:hAnsi="Arial" w:cs="Arial"/>
          <w:bCs/>
          <w:sz w:val="22"/>
          <w:szCs w:val="22"/>
        </w:rPr>
        <w:t>dalej jako: Administrator.</w:t>
      </w:r>
    </w:p>
    <w:p w14:paraId="79279869" w14:textId="75EB6C51" w:rsidR="003F3E84" w:rsidRPr="008540BA" w:rsidRDefault="003F3E84" w:rsidP="00AA1832">
      <w:pPr>
        <w:jc w:val="both"/>
        <w:rPr>
          <w:rFonts w:ascii="Arial" w:hAnsi="Arial" w:cs="Arial"/>
          <w:bCs/>
          <w:sz w:val="22"/>
          <w:szCs w:val="22"/>
        </w:rPr>
      </w:pPr>
      <w:r w:rsidRPr="008540BA">
        <w:rPr>
          <w:rFonts w:ascii="Arial" w:hAnsi="Arial" w:cs="Arial"/>
          <w:bCs/>
          <w:sz w:val="22"/>
          <w:szCs w:val="22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8540BA">
          <w:rPr>
            <w:rStyle w:val="Hipercze"/>
            <w:rFonts w:ascii="Arial" w:hAnsi="Arial" w:cs="Arial"/>
            <w:bCs/>
            <w:color w:val="auto"/>
            <w:sz w:val="22"/>
            <w:szCs w:val="22"/>
          </w:rPr>
          <w:t>rodo@szczecin.lasy.gov.pl</w:t>
        </w:r>
      </w:hyperlink>
      <w:r w:rsidRPr="008540BA">
        <w:rPr>
          <w:rFonts w:ascii="Arial" w:hAnsi="Arial" w:cs="Arial"/>
          <w:bCs/>
          <w:sz w:val="22"/>
          <w:szCs w:val="22"/>
        </w:rPr>
        <w:t xml:space="preserve"> lub telefonicznie </w:t>
      </w:r>
      <w:r w:rsidRPr="008540BA">
        <w:rPr>
          <w:rFonts w:ascii="Arial" w:hAnsi="Arial" w:cs="Arial"/>
          <w:bCs/>
          <w:sz w:val="22"/>
          <w:szCs w:val="22"/>
        </w:rPr>
        <w:br/>
        <w:t>+48 91 432 87 12.</w:t>
      </w:r>
    </w:p>
    <w:p w14:paraId="7F0EF564" w14:textId="77777777" w:rsidR="003F3E84" w:rsidRPr="008540BA" w:rsidRDefault="003F3E84" w:rsidP="00AA1832">
      <w:pPr>
        <w:spacing w:after="160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>Administrator przetwarza dane osobowe w celu:</w:t>
      </w:r>
    </w:p>
    <w:p w14:paraId="56FB61EB" w14:textId="61A70D1A" w:rsidR="00DF0A5C" w:rsidRPr="008540BA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>organizacji i przeprowadzenia Programu „Zanocuj w lesie” oraz realizacji związanych z nim praw i obowiązków;</w:t>
      </w:r>
    </w:p>
    <w:p w14:paraId="363BC62B" w14:textId="4F504F34" w:rsidR="003F3E84" w:rsidRPr="008540BA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>realizacji zadań edukacyjnych i promocyjnych.</w:t>
      </w:r>
    </w:p>
    <w:p w14:paraId="2E2E3604" w14:textId="77777777" w:rsidR="003F3E84" w:rsidRPr="008540BA" w:rsidRDefault="003F3E84" w:rsidP="00AA1832">
      <w:pPr>
        <w:spacing w:after="160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>Podstawą prawną takiego przetwarzania jest:</w:t>
      </w:r>
    </w:p>
    <w:p w14:paraId="3DDAFB7D" w14:textId="77777777" w:rsidR="003F3E84" w:rsidRPr="008540BA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</w:rPr>
      </w:pPr>
      <w:r w:rsidRPr="008540BA">
        <w:rPr>
          <w:rFonts w:ascii="Arial" w:hAnsi="Arial" w:cs="Arial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8540BA" w:rsidRDefault="003F3E84" w:rsidP="00AA1832">
      <w:pPr>
        <w:pStyle w:val="Akapitzlist"/>
        <w:spacing w:after="160"/>
        <w:ind w:left="502"/>
        <w:rPr>
          <w:rFonts w:ascii="Arial" w:hAnsi="Arial" w:cs="Arial"/>
        </w:rPr>
      </w:pPr>
    </w:p>
    <w:p w14:paraId="26842194" w14:textId="77777777" w:rsidR="003F3E84" w:rsidRPr="008540BA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</w:rPr>
      </w:pPr>
      <w:r w:rsidRPr="008540BA">
        <w:rPr>
          <w:rFonts w:ascii="Arial" w:hAnsi="Arial" w:cs="Arial"/>
        </w:rPr>
        <w:t xml:space="preserve">prawnie uzasadniony interes realizowany przez Administratora polegający na:   </w:t>
      </w:r>
    </w:p>
    <w:p w14:paraId="3608FF10" w14:textId="77777777" w:rsidR="003F3E84" w:rsidRPr="008540BA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>prowadzeniu działalności edukacyjnej i promocyjnej (art. 6 ust. 1 lit. f RODO);</w:t>
      </w:r>
    </w:p>
    <w:p w14:paraId="122DC98E" w14:textId="77777777" w:rsidR="003F3E84" w:rsidRPr="008540BA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8540BA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8540BA" w:rsidRDefault="003F3E84" w:rsidP="00AA1832">
      <w:pPr>
        <w:suppressAutoHyphens/>
        <w:spacing w:after="160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lastRenderedPageBreak/>
        <w:t xml:space="preserve">W przypadkach, w których przetwarzanie danych odbywa się na podstawie zgody </w:t>
      </w:r>
      <w:r w:rsidRPr="008540BA">
        <w:rPr>
          <w:rFonts w:ascii="Arial" w:hAnsi="Arial" w:cs="Arial"/>
          <w:sz w:val="22"/>
          <w:szCs w:val="22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 w:rsidRPr="008540BA">
        <w:rPr>
          <w:rFonts w:ascii="Arial" w:hAnsi="Arial" w:cs="Arial"/>
          <w:sz w:val="22"/>
          <w:szCs w:val="22"/>
        </w:rPr>
        <w:br/>
      </w:r>
      <w:r w:rsidRPr="008540BA">
        <w:rPr>
          <w:rFonts w:ascii="Arial" w:hAnsi="Arial" w:cs="Arial"/>
          <w:sz w:val="22"/>
          <w:szCs w:val="22"/>
        </w:rPr>
        <w:t xml:space="preserve">za pośrednictwem podanych wyżej danych kontaktowych. </w:t>
      </w:r>
    </w:p>
    <w:p w14:paraId="5CED2CEF" w14:textId="630515CA" w:rsidR="003F3E84" w:rsidRPr="008540BA" w:rsidRDefault="003F3E84" w:rsidP="00AA1832">
      <w:pPr>
        <w:suppressAutoHyphens/>
        <w:spacing w:after="160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8540BA" w:rsidRDefault="003F3E84" w:rsidP="00AA1832">
      <w:pPr>
        <w:suppressAutoHyphens/>
        <w:spacing w:after="160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Pani/Pana dane osobowe nie będą przekazywane do państwa trzeciego </w:t>
      </w:r>
      <w:r w:rsidR="00EE5B1C" w:rsidRPr="008540BA">
        <w:rPr>
          <w:rFonts w:ascii="Arial" w:hAnsi="Arial" w:cs="Arial"/>
          <w:sz w:val="22"/>
          <w:szCs w:val="22"/>
        </w:rPr>
        <w:br/>
      </w:r>
      <w:r w:rsidRPr="008540BA">
        <w:rPr>
          <w:rFonts w:ascii="Arial" w:hAnsi="Arial" w:cs="Arial"/>
          <w:sz w:val="22"/>
          <w:szCs w:val="22"/>
        </w:rPr>
        <w:t>lub organizacji międzynarodowej.</w:t>
      </w:r>
    </w:p>
    <w:p w14:paraId="3AD4F603" w14:textId="16EEAB28" w:rsidR="00DF0A5C" w:rsidRPr="008540BA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2"/>
          <w:szCs w:val="22"/>
        </w:rPr>
      </w:pPr>
      <w:r w:rsidRPr="008540BA">
        <w:rPr>
          <w:rFonts w:ascii="Arial" w:hAnsi="Arial" w:cs="Arial"/>
          <w:iCs/>
          <w:sz w:val="22"/>
          <w:szCs w:val="22"/>
        </w:rPr>
        <w:t>Pani/Pana dane osobowe będą przechowywane</w:t>
      </w:r>
      <w:r w:rsidR="00B678E7" w:rsidRPr="008540BA">
        <w:rPr>
          <w:rFonts w:ascii="Arial" w:hAnsi="Arial" w:cs="Arial"/>
          <w:iCs/>
          <w:sz w:val="22"/>
          <w:szCs w:val="22"/>
        </w:rPr>
        <w:t>:</w:t>
      </w:r>
    </w:p>
    <w:p w14:paraId="0EA267A8" w14:textId="5D28DDBE" w:rsidR="00B678E7" w:rsidRPr="008540BA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>przez okres konieczny dla zabezpieczenia dochodzenia ewentualnych rosz</w:t>
      </w:r>
      <w:r w:rsidRPr="008540BA">
        <w:rPr>
          <w:rFonts w:ascii="Arial" w:hAnsi="Arial" w:cs="Arial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8540BA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8540BA">
        <w:rPr>
          <w:rFonts w:ascii="Arial" w:hAnsi="Arial" w:cs="Arial"/>
        </w:rPr>
        <w:t>przez okres wynikający z przepisów ustawy z dnia 14 lipca 1983 r. o narodowym zasobie archiwalnym i archiwach;</w:t>
      </w:r>
    </w:p>
    <w:p w14:paraId="1A2FC200" w14:textId="77777777" w:rsidR="00B678E7" w:rsidRPr="008540BA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8540BA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>w sytuacji, w której przetwarzanie danych osobowych odbywa się na podstawie przepisów prawa, przez okres wynikający z przepisów szczególnych.</w:t>
      </w:r>
      <w:r w:rsidR="003F3E84" w:rsidRPr="008540BA">
        <w:rPr>
          <w:rFonts w:ascii="Arial" w:hAnsi="Arial" w:cs="Arial"/>
        </w:rPr>
        <w:t xml:space="preserve">, </w:t>
      </w:r>
    </w:p>
    <w:p w14:paraId="5CC0E70B" w14:textId="63A74567" w:rsidR="003F3E84" w:rsidRPr="008540BA" w:rsidRDefault="003F3E84" w:rsidP="00AA1832">
      <w:pPr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8540BA" w:rsidRDefault="003F3E84" w:rsidP="00DF0A5C">
      <w:pPr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W związku z przetwarzaniem przez Administratora Państwa danych osobowych przysługuje Pani/Panu prawo dostępu do swoich danych (art. 15 RODO), </w:t>
      </w:r>
      <w:r w:rsidRPr="008540BA">
        <w:rPr>
          <w:rFonts w:ascii="Arial" w:hAnsi="Arial" w:cs="Arial"/>
          <w:sz w:val="22"/>
          <w:szCs w:val="22"/>
        </w:rPr>
        <w:br/>
        <w:t xml:space="preserve">ich sprostowania (art. 16 RODO), ograniczenia przetwarzania danych </w:t>
      </w:r>
      <w:r w:rsidRPr="008540BA">
        <w:rPr>
          <w:rFonts w:ascii="Arial" w:hAnsi="Arial" w:cs="Arial"/>
          <w:sz w:val="22"/>
          <w:szCs w:val="22"/>
        </w:rPr>
        <w:br/>
        <w:t>(art. 18 RODO), wniesienia sprzeciwu wobec przetwarzania danych (art. 21 RODO).</w:t>
      </w:r>
      <w:r w:rsidR="00B678E7" w:rsidRPr="008540BA">
        <w:rPr>
          <w:rFonts w:ascii="Arial" w:hAnsi="Arial" w:cs="Arial"/>
          <w:sz w:val="22"/>
          <w:szCs w:val="22"/>
        </w:rPr>
        <w:t xml:space="preserve"> </w:t>
      </w:r>
      <w:r w:rsidRPr="008540BA">
        <w:rPr>
          <w:rFonts w:ascii="Arial" w:hAnsi="Arial" w:cs="Arial"/>
          <w:sz w:val="22"/>
          <w:szCs w:val="22"/>
        </w:rPr>
        <w:t xml:space="preserve">Prawo żądania usunięcia danych, o którym mowa w art. 17 ust. 1 RODO </w:t>
      </w:r>
      <w:r w:rsidRPr="008540BA">
        <w:rPr>
          <w:rFonts w:ascii="Arial" w:hAnsi="Arial" w:cs="Arial"/>
          <w:sz w:val="22"/>
          <w:szCs w:val="22"/>
        </w:rPr>
        <w:br/>
        <w:t xml:space="preserve">nie ma zastosowania, </w:t>
      </w:r>
      <w:bookmarkStart w:id="0" w:name="_Hlk9795180"/>
      <w:r w:rsidRPr="008540BA">
        <w:rPr>
          <w:rFonts w:ascii="Arial" w:hAnsi="Arial" w:cs="Arial"/>
          <w:sz w:val="22"/>
          <w:szCs w:val="22"/>
        </w:rPr>
        <w:t>w zakresie w jakim przetwarzanie jest niezbędne do</w:t>
      </w:r>
      <w:bookmarkEnd w:id="0"/>
      <w:r w:rsidRPr="008540BA">
        <w:rPr>
          <w:rFonts w:ascii="Arial" w:hAnsi="Arial" w:cs="Arial"/>
          <w:sz w:val="22"/>
          <w:szCs w:val="22"/>
        </w:rPr>
        <w:t>:</w:t>
      </w:r>
    </w:p>
    <w:p w14:paraId="304E63AF" w14:textId="77777777" w:rsidR="003F3E84" w:rsidRPr="008540BA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wywiązania się z prawnego obowiązku wymagającego przetwarzania </w:t>
      </w:r>
      <w:r w:rsidRPr="008540BA">
        <w:rPr>
          <w:rFonts w:ascii="Arial" w:hAnsi="Arial" w:cs="Arial"/>
          <w:sz w:val="22"/>
          <w:szCs w:val="22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8540BA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do celów archiwalnych w interesie publicznym, do celów badań naukowych </w:t>
      </w:r>
      <w:r w:rsidRPr="008540BA">
        <w:rPr>
          <w:rFonts w:ascii="Arial" w:hAnsi="Arial" w:cs="Arial"/>
          <w:sz w:val="22"/>
          <w:szCs w:val="22"/>
        </w:rPr>
        <w:br/>
        <w:t>lub historycznych lub do celów statystycznych;</w:t>
      </w:r>
    </w:p>
    <w:p w14:paraId="39E947D3" w14:textId="618ABBD0" w:rsidR="003F3E84" w:rsidRPr="008540BA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>do ustalenia, dochodzenia lub obrony roszczeń (art. 17 ust. 3 RODO).</w:t>
      </w:r>
    </w:p>
    <w:p w14:paraId="3ACE36EF" w14:textId="225409AF" w:rsidR="003F3E84" w:rsidRPr="008540BA" w:rsidRDefault="003F3E84" w:rsidP="00AA1832">
      <w:pPr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8540BA" w:rsidRDefault="003F3E84" w:rsidP="00AA1832">
      <w:pPr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8540BA" w:rsidSect="0086797B">
      <w:head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48199" w14:textId="77777777" w:rsidR="00A131D6" w:rsidRDefault="00A131D6" w:rsidP="000172E5">
      <w:pPr>
        <w:spacing w:after="0" w:line="240" w:lineRule="auto"/>
      </w:pPr>
      <w:r>
        <w:separator/>
      </w:r>
    </w:p>
  </w:endnote>
  <w:endnote w:type="continuationSeparator" w:id="0">
    <w:p w14:paraId="4E8C2314" w14:textId="77777777" w:rsidR="00A131D6" w:rsidRDefault="00A131D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5868F0-9C9F-496B-AC8A-6F3C726D0777}"/>
    <w:embedBold r:id="rId2" w:fontKey="{EC6F618C-5103-4627-A34C-5A8BF64C9FD2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637170D6-2B8C-455A-B209-5082A340691F}"/>
    <w:embedBold r:id="rId4" w:fontKey="{3CEBD530-E660-47F6-8090-F22CF65F2A35}"/>
    <w:embedItalic r:id="rId5" w:fontKey="{198F9B0C-6993-4868-A8B7-A6624876EDF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CF57004F-DEB6-4178-9E35-ACBD15B258B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A0788E5-7889-4954-958C-6DE30A49E5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6A69735-C6D3-409D-A6C1-CD5E3A0C5C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A9D67" w14:textId="77777777" w:rsidR="00A131D6" w:rsidRDefault="00A131D6" w:rsidP="000172E5">
      <w:pPr>
        <w:spacing w:after="0" w:line="240" w:lineRule="auto"/>
      </w:pPr>
      <w:r>
        <w:separator/>
      </w:r>
    </w:p>
  </w:footnote>
  <w:footnote w:type="continuationSeparator" w:id="0">
    <w:p w14:paraId="6DF3AD3A" w14:textId="77777777" w:rsidR="00A131D6" w:rsidRDefault="00A131D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374" w:type="dxa"/>
      <w:tblLook w:val="04A0" w:firstRow="1" w:lastRow="0" w:firstColumn="1" w:lastColumn="0" w:noHBand="0" w:noVBand="1"/>
    </w:tblPr>
    <w:tblGrid>
      <w:gridCol w:w="1134"/>
      <w:gridCol w:w="7240"/>
    </w:tblGrid>
    <w:tr w:rsidR="00B337A2" w:rsidRPr="00637200" w14:paraId="0775A7C9" w14:textId="77777777" w:rsidTr="008540BA">
      <w:trPr>
        <w:trHeight w:val="725"/>
      </w:trPr>
      <w:tc>
        <w:tcPr>
          <w:tcW w:w="1134" w:type="dxa"/>
          <w:vAlign w:val="center"/>
        </w:tcPr>
        <w:p w14:paraId="41742DDD" w14:textId="722740BC" w:rsidR="00B337A2" w:rsidRPr="00637200" w:rsidRDefault="00B337A2" w:rsidP="00637200">
          <w:pPr>
            <w:pStyle w:val="Nagwek"/>
          </w:pPr>
        </w:p>
      </w:tc>
      <w:tc>
        <w:tcPr>
          <w:tcW w:w="7240" w:type="dxa"/>
          <w:vAlign w:val="center"/>
        </w:tcPr>
        <w:p w14:paraId="2AA1B081" w14:textId="77777777" w:rsidR="00C476D3" w:rsidRPr="00B64BF7" w:rsidRDefault="00512CC3" w:rsidP="008B52F4">
          <w:pPr>
            <w:pStyle w:val="Nagwek"/>
            <w:jc w:val="center"/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</w:pP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Z</w:t>
          </w:r>
          <w:r w:rsidR="001B1E7D"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głoszeni</w:t>
          </w: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e</w:t>
          </w:r>
          <w:r w:rsidR="001B1E7D"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 xml:space="preserve"> noclegu w ramach Programu </w:t>
          </w:r>
        </w:p>
        <w:p w14:paraId="2110400B" w14:textId="7C497F33" w:rsidR="00B337A2" w:rsidRPr="008B52F4" w:rsidRDefault="001B1E7D" w:rsidP="008B52F4">
          <w:pPr>
            <w:pStyle w:val="Nagwek"/>
            <w:jc w:val="center"/>
            <w:rPr>
              <w:color w:val="333333" w:themeColor="accent6" w:themeShade="80"/>
              <w:sz w:val="22"/>
              <w:szCs w:val="30"/>
            </w:rPr>
          </w:pP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„Zanocuj w lesie”</w:t>
          </w:r>
          <w:r w:rsidR="00F71B2C" w:rsidRPr="00B64BF7">
            <w:rPr>
              <w:color w:val="333333" w:themeColor="accent6" w:themeShade="80"/>
              <w:sz w:val="22"/>
              <w:szCs w:val="22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02AF3"/>
    <w:rsid w:val="001727CA"/>
    <w:rsid w:val="001800AB"/>
    <w:rsid w:val="001B1E7D"/>
    <w:rsid w:val="001E015B"/>
    <w:rsid w:val="00250C1B"/>
    <w:rsid w:val="002875D9"/>
    <w:rsid w:val="00292898"/>
    <w:rsid w:val="002C56E6"/>
    <w:rsid w:val="002D1738"/>
    <w:rsid w:val="002E408C"/>
    <w:rsid w:val="00311D4F"/>
    <w:rsid w:val="00330277"/>
    <w:rsid w:val="0034390E"/>
    <w:rsid w:val="00344849"/>
    <w:rsid w:val="00346991"/>
    <w:rsid w:val="00361E11"/>
    <w:rsid w:val="003644BF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12CC3"/>
    <w:rsid w:val="00561D42"/>
    <w:rsid w:val="00577E06"/>
    <w:rsid w:val="00581614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540BA"/>
    <w:rsid w:val="0086797B"/>
    <w:rsid w:val="00876F21"/>
    <w:rsid w:val="008B52F4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131D6"/>
    <w:rsid w:val="00A370A8"/>
    <w:rsid w:val="00A85EA0"/>
    <w:rsid w:val="00A95E69"/>
    <w:rsid w:val="00AA1832"/>
    <w:rsid w:val="00AC4A73"/>
    <w:rsid w:val="00B01B3B"/>
    <w:rsid w:val="00B337A2"/>
    <w:rsid w:val="00B64BF7"/>
    <w:rsid w:val="00B678E7"/>
    <w:rsid w:val="00BD4753"/>
    <w:rsid w:val="00BD5CB1"/>
    <w:rsid w:val="00BE62EE"/>
    <w:rsid w:val="00C003BA"/>
    <w:rsid w:val="00C4602F"/>
    <w:rsid w:val="00C46878"/>
    <w:rsid w:val="00C476D3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9484E"/>
    <w:rsid w:val="00DA24A6"/>
    <w:rsid w:val="00DB3FAD"/>
    <w:rsid w:val="00DC71EC"/>
    <w:rsid w:val="00DF0A5C"/>
    <w:rsid w:val="00E361B7"/>
    <w:rsid w:val="00E47687"/>
    <w:rsid w:val="00E61C09"/>
    <w:rsid w:val="00EB3B58"/>
    <w:rsid w:val="00EB537D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6A93"/>
    <w:rsid w:val="000A3F47"/>
    <w:rsid w:val="0011512F"/>
    <w:rsid w:val="001C0DA0"/>
    <w:rsid w:val="00290B51"/>
    <w:rsid w:val="0031162A"/>
    <w:rsid w:val="00351CAE"/>
    <w:rsid w:val="00413332"/>
    <w:rsid w:val="0043313D"/>
    <w:rsid w:val="004E0FFF"/>
    <w:rsid w:val="0055039E"/>
    <w:rsid w:val="00652C36"/>
    <w:rsid w:val="00657A9A"/>
    <w:rsid w:val="006610C5"/>
    <w:rsid w:val="006D7532"/>
    <w:rsid w:val="00756A93"/>
    <w:rsid w:val="00782D0D"/>
    <w:rsid w:val="007F34AE"/>
    <w:rsid w:val="009903F3"/>
    <w:rsid w:val="009E5BE8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F1525C-F1BA-4BDD-A7EF-B7EA7D265C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765</Words>
  <Characters>4593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2021-03-11T09:36:00Z</dcterms:created>
  <dcterms:modified xsi:type="dcterms:W3CDTF">2021-04-30T10:41:00Z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